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1404FE" w14:textId="77777777" w:rsidR="00946A9F" w:rsidRPr="00946A9F" w:rsidRDefault="00946A9F" w:rsidP="00946A9F">
      <w:pPr>
        <w:pStyle w:val="NoSpacing"/>
        <w:rPr>
          <w:b/>
          <w:bCs/>
          <w:sz w:val="24"/>
          <w:szCs w:val="24"/>
        </w:rPr>
      </w:pPr>
      <w:bookmarkStart w:id="0" w:name="_GoBack"/>
      <w:bookmarkEnd w:id="0"/>
    </w:p>
    <w:p w14:paraId="0BA11417" w14:textId="77777777" w:rsidR="00946A9F" w:rsidRPr="00946A9F" w:rsidRDefault="00946A9F" w:rsidP="00946A9F">
      <w:pPr>
        <w:pStyle w:val="NoSpacing"/>
        <w:rPr>
          <w:b/>
          <w:bCs/>
          <w:sz w:val="24"/>
          <w:szCs w:val="24"/>
        </w:rPr>
      </w:pPr>
    </w:p>
    <w:p w14:paraId="4FFB5415" w14:textId="419BB65B" w:rsidR="00946A9F" w:rsidRDefault="00946A9F" w:rsidP="00946A9F">
      <w:pPr>
        <w:pStyle w:val="NoSpacing"/>
        <w:rPr>
          <w:b/>
          <w:bCs/>
          <w:sz w:val="24"/>
          <w:szCs w:val="24"/>
        </w:rPr>
      </w:pPr>
    </w:p>
    <w:p w14:paraId="0DAF9488" w14:textId="77777777" w:rsidR="00946A9F" w:rsidRPr="00946A9F" w:rsidRDefault="00946A9F" w:rsidP="00946A9F">
      <w:pPr>
        <w:pStyle w:val="NoSpacing"/>
        <w:rPr>
          <w:b/>
          <w:bCs/>
          <w:sz w:val="24"/>
          <w:szCs w:val="24"/>
        </w:rPr>
      </w:pPr>
    </w:p>
    <w:p w14:paraId="575A8AA8" w14:textId="77777777" w:rsidR="00946A9F" w:rsidRPr="00946A9F" w:rsidRDefault="00946A9F" w:rsidP="00946A9F">
      <w:pPr>
        <w:pStyle w:val="NoSpacing"/>
        <w:rPr>
          <w:b/>
          <w:bCs/>
          <w:sz w:val="24"/>
          <w:szCs w:val="24"/>
        </w:rPr>
      </w:pPr>
    </w:p>
    <w:p w14:paraId="04FC9518" w14:textId="77777777" w:rsidR="00946A9F" w:rsidRPr="00946A9F" w:rsidRDefault="00946A9F" w:rsidP="00946A9F">
      <w:pPr>
        <w:pStyle w:val="NoSpacing"/>
        <w:rPr>
          <w:b/>
          <w:bCs/>
          <w:sz w:val="24"/>
          <w:szCs w:val="24"/>
        </w:rPr>
      </w:pPr>
    </w:p>
    <w:p w14:paraId="7C04696E" w14:textId="764D0B1B" w:rsidR="00946A9F" w:rsidRPr="00946A9F" w:rsidRDefault="00946A9F" w:rsidP="00946A9F">
      <w:pPr>
        <w:pStyle w:val="NoSpacing"/>
        <w:ind w:left="5580"/>
        <w:rPr>
          <w:b/>
          <w:bCs/>
          <w:sz w:val="32"/>
          <w:szCs w:val="32"/>
        </w:rPr>
      </w:pPr>
    </w:p>
    <w:sectPr w:rsidR="00946A9F" w:rsidRPr="00946A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F8431" w14:textId="77777777" w:rsidR="00946A9F" w:rsidRDefault="00946A9F" w:rsidP="00946A9F">
      <w:pPr>
        <w:spacing w:after="0" w:line="240" w:lineRule="auto"/>
      </w:pPr>
      <w:r>
        <w:separator/>
      </w:r>
    </w:p>
  </w:endnote>
  <w:endnote w:type="continuationSeparator" w:id="0">
    <w:p w14:paraId="69A4B81B" w14:textId="77777777" w:rsidR="00946A9F" w:rsidRDefault="00946A9F" w:rsidP="00946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EF202" w14:textId="77777777" w:rsidR="00946A9F" w:rsidRDefault="00946A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A4AC3" w14:textId="77777777" w:rsidR="00946A9F" w:rsidRDefault="00946A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25285" w14:textId="77777777" w:rsidR="00946A9F" w:rsidRDefault="00946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405D8" w14:textId="77777777" w:rsidR="00946A9F" w:rsidRDefault="00946A9F" w:rsidP="00946A9F">
      <w:pPr>
        <w:spacing w:after="0" w:line="240" w:lineRule="auto"/>
      </w:pPr>
      <w:r>
        <w:separator/>
      </w:r>
    </w:p>
  </w:footnote>
  <w:footnote w:type="continuationSeparator" w:id="0">
    <w:p w14:paraId="340C5589" w14:textId="77777777" w:rsidR="00946A9F" w:rsidRDefault="00946A9F" w:rsidP="00946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CB748" w14:textId="6CBDD2EF" w:rsidR="00946A9F" w:rsidRDefault="00E40F95">
    <w:pPr>
      <w:pStyle w:val="Header"/>
    </w:pPr>
    <w:r>
      <w:rPr>
        <w:noProof/>
      </w:rPr>
      <w:pict w14:anchorId="49520B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626" o:spid="_x0000_s2053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Fold_Envelope Marks for Word 0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BD78C" w14:textId="6B9387EE" w:rsidR="00946A9F" w:rsidRDefault="00E40F95">
    <w:pPr>
      <w:pStyle w:val="Header"/>
    </w:pPr>
    <w:r>
      <w:rPr>
        <w:noProof/>
      </w:rPr>
      <w:pict w14:anchorId="15D29A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627" o:spid="_x0000_s2054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Fold_Envelope Marks for Word 06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F7202" w14:textId="12A3AF03" w:rsidR="00946A9F" w:rsidRDefault="00E40F95">
    <w:pPr>
      <w:pStyle w:val="Header"/>
    </w:pPr>
    <w:r>
      <w:rPr>
        <w:noProof/>
      </w:rPr>
      <w:pict w14:anchorId="2C7DAF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625" o:spid="_x0000_s2052" type="#_x0000_t75" style="position:absolute;margin-left:0;margin-top:0;width:612pt;height:11in;z-index:-251658240;mso-position-horizontal:center;mso-position-horizontal-relative:margin;mso-position-vertical:center;mso-position-vertical-relative:margin" o:allowincell="f">
          <v:imagedata r:id="rId1" o:title="Fold_Envelope Marks for Word 0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A9F"/>
    <w:rsid w:val="00946A9F"/>
    <w:rsid w:val="00E40F95"/>
    <w:rsid w:val="00FE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4D644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6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A9F"/>
  </w:style>
  <w:style w:type="paragraph" w:styleId="Footer">
    <w:name w:val="footer"/>
    <w:basedOn w:val="Normal"/>
    <w:link w:val="FooterChar"/>
    <w:uiPriority w:val="99"/>
    <w:unhideWhenUsed/>
    <w:rsid w:val="00946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A9F"/>
  </w:style>
  <w:style w:type="paragraph" w:styleId="NoSpacing">
    <w:name w:val="No Spacing"/>
    <w:uiPriority w:val="1"/>
    <w:qFormat/>
    <w:rsid w:val="00946A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Fold%20%5e0%20Envelope%20Marks%20-%20Normal%20Margins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W Whaley</dc:creator>
  <cp:keywords/>
  <dc:description/>
  <cp:lastModifiedBy>Anthony W Whaley</cp:lastModifiedBy>
  <cp:revision>2</cp:revision>
  <cp:lastPrinted>2019-11-16T03:18:00Z</cp:lastPrinted>
  <dcterms:created xsi:type="dcterms:W3CDTF">2019-11-16T03:30:00Z</dcterms:created>
  <dcterms:modified xsi:type="dcterms:W3CDTF">2019-11-16T03:30:00Z</dcterms:modified>
</cp:coreProperties>
</file>